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EC05" w14:textId="77777777" w:rsidR="007467DB" w:rsidRPr="007467DB" w:rsidRDefault="005B06AE" w:rsidP="006D08FF">
      <w:pPr>
        <w:jc w:val="center"/>
        <w:rPr>
          <w:b/>
          <w:sz w:val="28"/>
          <w:szCs w:val="28"/>
          <w:u w:val="single"/>
        </w:rPr>
      </w:pPr>
      <w:r w:rsidRPr="007467DB">
        <w:rPr>
          <w:b/>
          <w:sz w:val="28"/>
          <w:szCs w:val="28"/>
          <w:u w:val="single"/>
        </w:rPr>
        <w:t>MODULO ISCRIZIONE</w:t>
      </w:r>
    </w:p>
    <w:p w14:paraId="23C45B21" w14:textId="04E583D7" w:rsidR="007467DB" w:rsidRDefault="005B06AE">
      <w:r w:rsidRPr="007467DB">
        <w:rPr>
          <w:sz w:val="28"/>
          <w:szCs w:val="28"/>
        </w:rPr>
        <w:t xml:space="preserve"> </w:t>
      </w:r>
      <w:r w:rsidR="007467DB" w:rsidRPr="007467DB">
        <w:rPr>
          <w:b/>
          <w:sz w:val="28"/>
          <w:szCs w:val="28"/>
        </w:rPr>
        <w:t>ANNO SCOLASTICO</w:t>
      </w:r>
      <w:r w:rsidR="000215D0">
        <w:t xml:space="preserve"> 20</w:t>
      </w:r>
      <w:r w:rsidR="00B16699">
        <w:t>2</w:t>
      </w:r>
      <w:r w:rsidR="00B53B5B">
        <w:t>6</w:t>
      </w:r>
      <w:r w:rsidR="00FB7982">
        <w:t>/20</w:t>
      </w:r>
      <w:r w:rsidR="00404C27">
        <w:t>2</w:t>
      </w:r>
      <w:r w:rsidR="00B53B5B">
        <w:t>7</w:t>
      </w:r>
      <w:r w:rsidR="00E21756">
        <w:t xml:space="preserve"> per il periodo dal 0</w:t>
      </w:r>
      <w:r w:rsidR="00223B66">
        <w:t>1</w:t>
      </w:r>
      <w:r w:rsidR="000215D0">
        <w:t>/09/20</w:t>
      </w:r>
      <w:r w:rsidR="00E64391">
        <w:t>2</w:t>
      </w:r>
      <w:r w:rsidR="00B53B5B">
        <w:t xml:space="preserve">6 </w:t>
      </w:r>
      <w:r w:rsidR="000215D0">
        <w:t xml:space="preserve">al </w:t>
      </w:r>
      <w:r w:rsidR="003A44FF">
        <w:t>31</w:t>
      </w:r>
      <w:r w:rsidR="000215D0">
        <w:t>/07/20</w:t>
      </w:r>
      <w:r w:rsidR="00A62EAA">
        <w:t>2</w:t>
      </w:r>
      <w:r w:rsidR="00B53B5B">
        <w:t>7</w:t>
      </w:r>
    </w:p>
    <w:p w14:paraId="3EE8B643" w14:textId="77777777" w:rsidR="006D08FF" w:rsidRDefault="006D08FF" w:rsidP="006D08FF">
      <w:pPr>
        <w:pStyle w:val="Paragrafoelenco"/>
        <w:numPr>
          <w:ilvl w:val="0"/>
          <w:numId w:val="1"/>
        </w:numPr>
      </w:pPr>
      <w:r>
        <w:t xml:space="preserve">PART-TIME </w:t>
      </w:r>
    </w:p>
    <w:p w14:paraId="00A507CD" w14:textId="77777777" w:rsidR="006D08FF" w:rsidRDefault="006D08FF" w:rsidP="006D08FF">
      <w:pPr>
        <w:pStyle w:val="Paragrafoelenco"/>
        <w:numPr>
          <w:ilvl w:val="0"/>
          <w:numId w:val="1"/>
        </w:numPr>
      </w:pPr>
      <w:r>
        <w:t>FULL-TIME</w:t>
      </w:r>
      <w:r w:rsidR="00313370">
        <w:tab/>
      </w:r>
    </w:p>
    <w:p w14:paraId="562906AF" w14:textId="436863C9" w:rsidR="00CD27E5" w:rsidRPr="003155EB" w:rsidRDefault="00CD27E5">
      <w:pPr>
        <w:rPr>
          <w:b/>
          <w:sz w:val="28"/>
          <w:szCs w:val="28"/>
          <w:u w:val="single"/>
        </w:rPr>
      </w:pPr>
      <w:r w:rsidRPr="00CD27E5">
        <w:rPr>
          <w:b/>
          <w:sz w:val="28"/>
          <w:szCs w:val="28"/>
          <w:u w:val="single"/>
        </w:rPr>
        <w:t xml:space="preserve">Dati relativi </w:t>
      </w:r>
      <w:r w:rsidR="00346163">
        <w:rPr>
          <w:b/>
          <w:sz w:val="28"/>
          <w:szCs w:val="28"/>
          <w:u w:val="single"/>
        </w:rPr>
        <w:t>del</w:t>
      </w:r>
      <w:r w:rsidRPr="00CD27E5">
        <w:rPr>
          <w:b/>
          <w:sz w:val="28"/>
          <w:szCs w:val="28"/>
          <w:u w:val="single"/>
        </w:rPr>
        <w:t xml:space="preserve"> bambino</w:t>
      </w:r>
    </w:p>
    <w:p w14:paraId="7EF23ECA" w14:textId="77777777" w:rsidR="00CD27E5" w:rsidRDefault="00CD27E5">
      <w:r>
        <w:t xml:space="preserve">_________________________                                                _________________________  </w:t>
      </w:r>
    </w:p>
    <w:p w14:paraId="2E5FC12C" w14:textId="77777777" w:rsidR="007467DB" w:rsidRDefault="007467DB">
      <w:r>
        <w:t xml:space="preserve"> (Cognome)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(Nome)</w:t>
      </w:r>
    </w:p>
    <w:p w14:paraId="2A827D24" w14:textId="77777777" w:rsidR="007467DB" w:rsidRDefault="005B06AE">
      <w:r>
        <w:t>Sesso: (M) (F) nato a: _____________________________________________ il ___/__/______</w:t>
      </w:r>
    </w:p>
    <w:p w14:paraId="6B07A4D8" w14:textId="77777777" w:rsidR="007467DB" w:rsidRDefault="005B06AE">
      <w:r>
        <w:t xml:space="preserve"> Residente in: via_______________________________________________________, nr. ____</w:t>
      </w:r>
    </w:p>
    <w:p w14:paraId="4BFE22BF" w14:textId="148F14CA" w:rsidR="007467DB" w:rsidRDefault="005B06AE">
      <w:r>
        <w:t xml:space="preserve"> città: __________________________________ Provincia: ________________ CAP: ______ </w:t>
      </w:r>
    </w:p>
    <w:p w14:paraId="6F87DE50" w14:textId="77777777" w:rsidR="00CD27E5" w:rsidRDefault="005B06AE">
      <w:r>
        <w:t>Codice fiscale: ____________________________________________________</w:t>
      </w:r>
    </w:p>
    <w:p w14:paraId="4A68969A" w14:textId="77777777" w:rsidR="00CD27E5" w:rsidRDefault="005B06AE">
      <w:r>
        <w:t xml:space="preserve"> Cittadinanza: ______________________________ </w:t>
      </w:r>
    </w:p>
    <w:p w14:paraId="29666F62" w14:textId="52CD67F2" w:rsidR="00CD27E5" w:rsidRDefault="005B06AE">
      <w:pPr>
        <w:rPr>
          <w:b/>
          <w:sz w:val="28"/>
          <w:szCs w:val="28"/>
        </w:rPr>
      </w:pPr>
      <w:r w:rsidRPr="00CD27E5">
        <w:rPr>
          <w:b/>
          <w:sz w:val="28"/>
          <w:szCs w:val="28"/>
        </w:rPr>
        <w:t>RECAPITI DI RIFERIMENTO</w:t>
      </w:r>
      <w:r w:rsidR="00223B66">
        <w:rPr>
          <w:b/>
          <w:sz w:val="28"/>
          <w:szCs w:val="28"/>
        </w:rPr>
        <w:t xml:space="preserve"> PER LA FATTURAZIONE ELETTRONICA</w:t>
      </w:r>
    </w:p>
    <w:p w14:paraId="59CBC97C" w14:textId="30CF2801" w:rsidR="00CD27E5" w:rsidRPr="00CD27E5" w:rsidRDefault="005B06AE">
      <w:pPr>
        <w:rPr>
          <w:b/>
          <w:sz w:val="24"/>
          <w:szCs w:val="24"/>
          <w:u w:val="single"/>
        </w:rPr>
      </w:pPr>
      <w:r w:rsidRPr="00CD27E5">
        <w:rPr>
          <w:u w:val="single"/>
        </w:rPr>
        <w:t xml:space="preserve"> </w:t>
      </w:r>
      <w:r w:rsidRPr="00CD27E5">
        <w:rPr>
          <w:b/>
          <w:sz w:val="24"/>
          <w:szCs w:val="24"/>
          <w:u w:val="single"/>
        </w:rPr>
        <w:t xml:space="preserve">DATI RELATIVI </w:t>
      </w:r>
      <w:r w:rsidR="00346163">
        <w:rPr>
          <w:b/>
          <w:sz w:val="24"/>
          <w:szCs w:val="24"/>
          <w:u w:val="single"/>
        </w:rPr>
        <w:t>DELLA</w:t>
      </w:r>
      <w:r w:rsidRPr="00CD27E5">
        <w:rPr>
          <w:b/>
          <w:sz w:val="24"/>
          <w:szCs w:val="24"/>
          <w:u w:val="single"/>
        </w:rPr>
        <w:t xml:space="preserve"> MADRE </w:t>
      </w:r>
    </w:p>
    <w:p w14:paraId="79FD6D70" w14:textId="77777777" w:rsidR="00CD27E5" w:rsidRDefault="005B06AE">
      <w:r>
        <w:t>_________________________</w:t>
      </w:r>
      <w:r w:rsidR="00CD27E5">
        <w:t xml:space="preserve">             </w:t>
      </w:r>
      <w:r>
        <w:t>___________________________</w:t>
      </w:r>
    </w:p>
    <w:p w14:paraId="0A5C6843" w14:textId="77777777" w:rsidR="00CD27E5" w:rsidRDefault="00CD27E5">
      <w:r>
        <w:t>(Cognome)</w:t>
      </w:r>
      <w:r>
        <w:tab/>
      </w:r>
      <w:r>
        <w:tab/>
      </w:r>
      <w:r>
        <w:tab/>
      </w:r>
      <w:r>
        <w:tab/>
        <w:t xml:space="preserve">(Nome)  </w:t>
      </w:r>
    </w:p>
    <w:p w14:paraId="16188E83" w14:textId="77777777" w:rsidR="00CD27E5" w:rsidRDefault="005B06AE">
      <w:r>
        <w:t xml:space="preserve"> nata a: _______________________________</w:t>
      </w:r>
      <w:r w:rsidR="00CD27E5">
        <w:t>______________ il ___/__/______</w:t>
      </w:r>
    </w:p>
    <w:p w14:paraId="471FE599" w14:textId="77777777" w:rsidR="00CD27E5" w:rsidRDefault="005B06AE">
      <w:r>
        <w:t>Professione _____________________</w:t>
      </w:r>
    </w:p>
    <w:p w14:paraId="2DB7E64A" w14:textId="77777777" w:rsidR="00F26FBC" w:rsidRDefault="00CD27E5">
      <w:r>
        <w:t>Residente in: via_______________________________________________________, nr. ____</w:t>
      </w:r>
    </w:p>
    <w:p w14:paraId="17EE1294" w14:textId="20E14003" w:rsidR="00CD27E5" w:rsidRDefault="00CD27E5">
      <w:r>
        <w:t xml:space="preserve"> città: __________________________________ Provincia: ________________ CAP: ______</w:t>
      </w:r>
    </w:p>
    <w:p w14:paraId="234B79EE" w14:textId="77777777" w:rsidR="00CD27E5" w:rsidRDefault="00CD27E5">
      <w:r>
        <w:t xml:space="preserve"> Codice fiscale: ____________________________________________________ </w:t>
      </w:r>
    </w:p>
    <w:p w14:paraId="219161D9" w14:textId="77777777" w:rsidR="003155EB" w:rsidRDefault="00CD27E5" w:rsidP="003155EB">
      <w:r>
        <w:t>Cittadinanza: _____________________</w:t>
      </w:r>
      <w:r w:rsidR="003155EB">
        <w:t xml:space="preserve">               Tel. Abit: ___________________________</w:t>
      </w:r>
    </w:p>
    <w:p w14:paraId="6163991F" w14:textId="77777777" w:rsidR="00CD27E5" w:rsidRDefault="00CD27E5">
      <w:r>
        <w:t>Tel. lavoro: _______________________</w:t>
      </w:r>
      <w:r w:rsidR="003155EB">
        <w:t xml:space="preserve">              Cellulare: ___________________________</w:t>
      </w:r>
    </w:p>
    <w:p w14:paraId="44F62B8E" w14:textId="77777777" w:rsidR="00CD27E5" w:rsidRDefault="00CD27E5">
      <w:r>
        <w:t xml:space="preserve"> E-mail: ___________________________________________</w:t>
      </w:r>
    </w:p>
    <w:p w14:paraId="55A4F4D3" w14:textId="77777777" w:rsidR="002D4230" w:rsidRDefault="002D4230"/>
    <w:p w14:paraId="5376DA06" w14:textId="77777777" w:rsidR="002D4230" w:rsidRDefault="002D4230"/>
    <w:p w14:paraId="32F1B2A4" w14:textId="6E91451E" w:rsidR="00526D6C" w:rsidRPr="00526D6C" w:rsidRDefault="00526D6C">
      <w:pPr>
        <w:rPr>
          <w:b/>
          <w:sz w:val="24"/>
          <w:szCs w:val="24"/>
          <w:u w:val="single"/>
        </w:rPr>
      </w:pPr>
      <w:r w:rsidRPr="00526D6C">
        <w:rPr>
          <w:b/>
          <w:sz w:val="24"/>
          <w:szCs w:val="24"/>
          <w:u w:val="single"/>
        </w:rPr>
        <w:t xml:space="preserve">DATI RELATIVI </w:t>
      </w:r>
      <w:r w:rsidR="00346163">
        <w:rPr>
          <w:b/>
          <w:sz w:val="24"/>
          <w:szCs w:val="24"/>
          <w:u w:val="single"/>
        </w:rPr>
        <w:t>DEL</w:t>
      </w:r>
      <w:r w:rsidRPr="00526D6C">
        <w:rPr>
          <w:b/>
          <w:sz w:val="24"/>
          <w:szCs w:val="24"/>
          <w:u w:val="single"/>
        </w:rPr>
        <w:t xml:space="preserve"> PADRE</w:t>
      </w:r>
    </w:p>
    <w:p w14:paraId="7D5EFF10" w14:textId="2B3AB4C5" w:rsidR="00526D6C" w:rsidRDefault="00526D6C" w:rsidP="00526D6C">
      <w:r>
        <w:t>_________________________             __________________________</w:t>
      </w:r>
    </w:p>
    <w:p w14:paraId="406BFF93" w14:textId="77777777" w:rsidR="00526D6C" w:rsidRDefault="00526D6C" w:rsidP="00526D6C">
      <w:r>
        <w:t>(Cognome)</w:t>
      </w:r>
      <w:r>
        <w:tab/>
      </w:r>
      <w:r>
        <w:tab/>
      </w:r>
      <w:r>
        <w:tab/>
      </w:r>
      <w:r>
        <w:tab/>
        <w:t xml:space="preserve">(Nome)  </w:t>
      </w:r>
    </w:p>
    <w:p w14:paraId="0A388080" w14:textId="77777777" w:rsidR="00526D6C" w:rsidRDefault="00526D6C">
      <w:r>
        <w:t>nato a: _____________________________________________ il ___/__/______</w:t>
      </w:r>
    </w:p>
    <w:p w14:paraId="34A656AA" w14:textId="77777777" w:rsidR="00526D6C" w:rsidRDefault="00526D6C">
      <w:r>
        <w:t xml:space="preserve"> Professione ______________________</w:t>
      </w:r>
    </w:p>
    <w:p w14:paraId="6C577905" w14:textId="77777777" w:rsidR="00526D6C" w:rsidRDefault="00526D6C">
      <w:r>
        <w:t xml:space="preserve"> Residente in: via_______________________________________________________, nr. ____</w:t>
      </w:r>
    </w:p>
    <w:p w14:paraId="50FC98E6" w14:textId="16B78F00" w:rsidR="00526D6C" w:rsidRDefault="00526D6C">
      <w:r>
        <w:t xml:space="preserve"> città: ___________________________________ Provincia: ________________ CAP: ______ </w:t>
      </w:r>
    </w:p>
    <w:p w14:paraId="05827E3C" w14:textId="77777777" w:rsidR="003155EB" w:rsidRDefault="003155EB" w:rsidP="003155EB">
      <w:r>
        <w:t xml:space="preserve">Codice fiscale: ____________________________________________________ </w:t>
      </w:r>
    </w:p>
    <w:p w14:paraId="55215C77" w14:textId="1AF5A7C1" w:rsidR="00F26FBC" w:rsidRDefault="003155EB" w:rsidP="003155EB">
      <w:r>
        <w:t>Cittadinanza: _____________________               Tel. Abit: ___________________________</w:t>
      </w:r>
    </w:p>
    <w:p w14:paraId="7BE5245B" w14:textId="77777777" w:rsidR="003155EB" w:rsidRDefault="003155EB" w:rsidP="003155EB">
      <w:r>
        <w:t>Tel. lavoro: _______________________              Cellulare: ___________________________</w:t>
      </w:r>
    </w:p>
    <w:p w14:paraId="20B0C32D" w14:textId="77777777" w:rsidR="003155EB" w:rsidRDefault="003155EB" w:rsidP="003155EB">
      <w:r>
        <w:t xml:space="preserve"> E-mail: ___________________________________________</w:t>
      </w:r>
    </w:p>
    <w:p w14:paraId="383C6299" w14:textId="77777777" w:rsidR="00526D6C" w:rsidRDefault="005B06AE" w:rsidP="00F26FBC">
      <w:pPr>
        <w:tabs>
          <w:tab w:val="left" w:pos="6915"/>
        </w:tabs>
      </w:pPr>
      <w:r w:rsidRPr="00526D6C">
        <w:rPr>
          <w:b/>
          <w:sz w:val="24"/>
          <w:szCs w:val="24"/>
        </w:rPr>
        <w:t>Nonni materni:</w:t>
      </w:r>
      <w:r>
        <w:t xml:space="preserve"> </w:t>
      </w:r>
    </w:p>
    <w:p w14:paraId="7F9F6BD5" w14:textId="77777777" w:rsidR="00526D6C" w:rsidRDefault="005B06AE">
      <w:r>
        <w:t xml:space="preserve">Cellulare: __________________________________ Tel. Abitazione: _______________________ </w:t>
      </w:r>
    </w:p>
    <w:p w14:paraId="21F8CBEF" w14:textId="77777777" w:rsidR="00526D6C" w:rsidRDefault="005B06AE">
      <w:r w:rsidRPr="00526D6C">
        <w:rPr>
          <w:b/>
          <w:sz w:val="24"/>
          <w:szCs w:val="24"/>
        </w:rPr>
        <w:t>Nonni Paterni:</w:t>
      </w:r>
      <w:r>
        <w:t xml:space="preserve"> </w:t>
      </w:r>
    </w:p>
    <w:p w14:paraId="60B4458C" w14:textId="77777777" w:rsidR="00526D6C" w:rsidRDefault="005B06AE">
      <w:r>
        <w:t>Cellulare: __________________________________ Tel. Abitazione: _______________________</w:t>
      </w:r>
    </w:p>
    <w:p w14:paraId="7EDCEEC3" w14:textId="77777777" w:rsidR="00F26FBC" w:rsidRDefault="00F26FBC"/>
    <w:p w14:paraId="7CC0A60C" w14:textId="77777777" w:rsidR="00526D6C" w:rsidRPr="00F26FBC" w:rsidRDefault="005B06AE" w:rsidP="00F26FBC">
      <w:pPr>
        <w:jc w:val="center"/>
      </w:pPr>
      <w:r w:rsidRPr="00526D6C">
        <w:rPr>
          <w:b/>
          <w:sz w:val="28"/>
          <w:szCs w:val="28"/>
        </w:rPr>
        <w:t>DICHIARA INOLTRE</w:t>
      </w:r>
    </w:p>
    <w:p w14:paraId="05AF1A44" w14:textId="0541F4F2" w:rsidR="00F26FBC" w:rsidRDefault="005B06AE" w:rsidP="00F26FBC">
      <w:r w:rsidRPr="00526D6C">
        <w:rPr>
          <w:sz w:val="28"/>
          <w:szCs w:val="28"/>
        </w:rPr>
        <w:t>Di</w:t>
      </w:r>
      <w:r>
        <w:t xml:space="preserve"> essere consapevole che l’Asilo </w:t>
      </w:r>
      <w:r w:rsidR="00223B66">
        <w:rPr>
          <w:b/>
        </w:rPr>
        <w:t>Cocco E Drilli</w:t>
      </w:r>
      <w:r>
        <w:t xml:space="preserve"> ha una propria organizzazione e un proprio regolamento interno.</w:t>
      </w:r>
    </w:p>
    <w:p w14:paraId="298F5894" w14:textId="77777777" w:rsidR="00815835" w:rsidRDefault="005B06AE" w:rsidP="00F26FBC">
      <w:pPr>
        <w:jc w:val="center"/>
      </w:pPr>
      <w:r w:rsidRPr="00526D6C">
        <w:rPr>
          <w:b/>
          <w:sz w:val="28"/>
          <w:szCs w:val="28"/>
        </w:rPr>
        <w:t>SI OBBLIGA</w:t>
      </w:r>
    </w:p>
    <w:p w14:paraId="7B45F03E" w14:textId="77777777" w:rsidR="00815835" w:rsidRDefault="005B06AE">
      <w:r>
        <w:t xml:space="preserve"> - A prendere visione e ad accettare tutte le norme contenute nel “Regolamento Asilo Nido” consegnato unitamente alla present</w:t>
      </w:r>
      <w:r w:rsidR="00F26FBC">
        <w:t xml:space="preserve">e. </w:t>
      </w:r>
    </w:p>
    <w:p w14:paraId="6C1C37C4" w14:textId="77777777" w:rsidR="00053874" w:rsidRDefault="00053874"/>
    <w:p w14:paraId="7E6C526E" w14:textId="77777777" w:rsidR="00053874" w:rsidRDefault="00053874"/>
    <w:p w14:paraId="451E697E" w14:textId="77777777" w:rsidR="00815835" w:rsidRPr="00815835" w:rsidRDefault="005B06AE" w:rsidP="00815835">
      <w:pPr>
        <w:jc w:val="center"/>
        <w:rPr>
          <w:b/>
          <w:sz w:val="28"/>
          <w:szCs w:val="28"/>
        </w:rPr>
      </w:pPr>
      <w:r w:rsidRPr="00815835">
        <w:rPr>
          <w:b/>
          <w:sz w:val="28"/>
          <w:szCs w:val="28"/>
        </w:rPr>
        <w:t>INFORMAZIONI SANITARIE</w:t>
      </w:r>
    </w:p>
    <w:p w14:paraId="3AC1E110" w14:textId="77777777" w:rsidR="00815835" w:rsidRDefault="005B06AE">
      <w:r>
        <w:t xml:space="preserve"> Vaccinazioni Allegare libretto vaccinale o dichiarazione sostitutiva dell’atto di notorietà. Si segnala che, ai sensi dell’art. 3, comma 3, del decreto legge 7 giugno 2017 nr. 73, convertito con modificazione dalla legge 31 luglio 2017, nr. 119, recante “Disposizioni urgenti in materia di prevenzione vaccinale, di malattie infettive e di controversie relative alla somministrazione di farmaci”, per le scuole dell’infanzia e asilo nidi la presentazione della documentazione di cui all’art. 3 comma 1, del predetto decreto legge costituisce requisito di accesso alla scuola stessa. </w:t>
      </w:r>
    </w:p>
    <w:p w14:paraId="3AE3F7EF" w14:textId="77777777" w:rsidR="005D3DC1" w:rsidRDefault="005D3DC1"/>
    <w:p w14:paraId="56AB4C7C" w14:textId="77777777" w:rsidR="00F26FBC" w:rsidRDefault="00F26FBC" w:rsidP="00815835">
      <w:pPr>
        <w:jc w:val="center"/>
        <w:rPr>
          <w:b/>
          <w:sz w:val="28"/>
          <w:szCs w:val="28"/>
        </w:rPr>
      </w:pPr>
    </w:p>
    <w:p w14:paraId="04A227E3" w14:textId="77777777" w:rsidR="00815835" w:rsidRPr="00815835" w:rsidRDefault="005B06AE" w:rsidP="00815835">
      <w:pPr>
        <w:jc w:val="center"/>
        <w:rPr>
          <w:b/>
          <w:sz w:val="28"/>
          <w:szCs w:val="28"/>
        </w:rPr>
      </w:pPr>
      <w:r w:rsidRPr="00815835">
        <w:rPr>
          <w:b/>
          <w:sz w:val="28"/>
          <w:szCs w:val="28"/>
        </w:rPr>
        <w:t>INFORMAZIONI ALIMENTARI</w:t>
      </w:r>
    </w:p>
    <w:p w14:paraId="5BE0E616" w14:textId="77777777" w:rsidR="00815835" w:rsidRDefault="005B06AE">
      <w:r>
        <w:t xml:space="preserve"> In</w:t>
      </w:r>
      <w:r w:rsidR="00815835">
        <w:t xml:space="preserve">tolleranze alimentari (allegare </w:t>
      </w:r>
      <w:r>
        <w:t>certificato):</w:t>
      </w:r>
      <w:r w:rsidR="00815835" w:rsidRPr="00815835">
        <w:t xml:space="preserve"> </w:t>
      </w:r>
      <w:r w:rsidR="00815835">
        <w:t>____________________________________________________</w:t>
      </w:r>
    </w:p>
    <w:p w14:paraId="5DE7C3CA" w14:textId="77777777" w:rsidR="00815835" w:rsidRDefault="005B06AE">
      <w:r>
        <w:t>Note: _____________________________________________________________</w:t>
      </w:r>
    </w:p>
    <w:p w14:paraId="1F4F0882" w14:textId="77777777" w:rsidR="00F26FBC" w:rsidRDefault="00F26FBC"/>
    <w:p w14:paraId="36061AD3" w14:textId="77777777" w:rsidR="00815835" w:rsidRDefault="005B06AE" w:rsidP="00815835">
      <w:pPr>
        <w:jc w:val="center"/>
      </w:pPr>
      <w:r w:rsidRPr="00815835">
        <w:rPr>
          <w:b/>
          <w:sz w:val="28"/>
          <w:szCs w:val="28"/>
        </w:rPr>
        <w:t>PERSONE AUTORIZZATE A RITIRARE IL BAMBINO</w:t>
      </w:r>
      <w:r>
        <w:t xml:space="preserve"> </w:t>
      </w:r>
    </w:p>
    <w:p w14:paraId="233FE1F4" w14:textId="77777777" w:rsidR="00815835" w:rsidRDefault="00F26FBC" w:rsidP="00815835">
      <w:r>
        <w:t>Per ogni persona delegata è</w:t>
      </w:r>
      <w:r w:rsidR="005B06AE">
        <w:t xml:space="preserve"> necessario allegare la fotocopia della carta d’identità, qualora i genitori deleghino nuove persone al ritiro dei figli è fondamentale aggiornare i dati sottostanti. Si ricord</w:t>
      </w:r>
      <w:r w:rsidR="00815835">
        <w:t>a che le educatrici</w:t>
      </w:r>
      <w:r w:rsidR="005B06AE">
        <w:t xml:space="preserve"> possono affidare i bambini/e solo a persone maggiorenni. Entrambi i genitori autorizzano, salvo revoca, le seguenti persone a ritirar</w:t>
      </w:r>
      <w:r w:rsidR="00815835">
        <w:t>e il bambino presso l’Asilo Nido</w:t>
      </w:r>
      <w:r w:rsidR="005B06AE">
        <w:t>:</w:t>
      </w:r>
    </w:p>
    <w:p w14:paraId="64CC0430" w14:textId="77777777" w:rsidR="00815835" w:rsidRDefault="005B06AE" w:rsidP="00815835">
      <w:r>
        <w:t xml:space="preserve"> - Cognome e Nome: ________________________________ Grado di parentela:_________________ Residente in: Via __________________________________________________, nr. ________ Città:________________________________________ Provincia _________ </w:t>
      </w:r>
    </w:p>
    <w:p w14:paraId="01C98846" w14:textId="77777777" w:rsidR="00815835" w:rsidRDefault="005B06AE" w:rsidP="00815835">
      <w:r>
        <w:t xml:space="preserve">- Cognome e Nome: ________________________________ Grado di parentela:_________________ Residente in: Via __________________________________________________, nr. ________ Città:________________________________________ Provincia _________ </w:t>
      </w:r>
    </w:p>
    <w:p w14:paraId="2B7D88F3" w14:textId="77777777" w:rsidR="00815835" w:rsidRDefault="005B06AE" w:rsidP="00815835">
      <w:r>
        <w:t xml:space="preserve">- Cognome e Nome: ________________________________ Grado di parentela:_________________ Residente in: Via __________________________________________________, nr. ________ Città:________________________________________ Provincia _________ </w:t>
      </w:r>
    </w:p>
    <w:p w14:paraId="09FB8981" w14:textId="3A053DD6" w:rsidR="00815835" w:rsidRDefault="00815835" w:rsidP="00815835"/>
    <w:p w14:paraId="11D6DF53" w14:textId="77777777" w:rsidR="00F26FBC" w:rsidRDefault="00F26FBC" w:rsidP="00815835"/>
    <w:p w14:paraId="7B42353C" w14:textId="23C63C64" w:rsidR="00815835" w:rsidRDefault="005B06AE" w:rsidP="00815835">
      <w:r>
        <w:t xml:space="preserve">Il genitore </w:t>
      </w:r>
      <w:r w:rsidRPr="00815835">
        <w:rPr>
          <w:b/>
        </w:rPr>
        <w:t>E’ CONSAPEVOLE</w:t>
      </w:r>
      <w:r>
        <w:t xml:space="preserve"> che la responsabilità del</w:t>
      </w:r>
      <w:r w:rsidR="00815835">
        <w:t xml:space="preserve"> </w:t>
      </w:r>
      <w:r w:rsidR="00815835" w:rsidRPr="00815835">
        <w:rPr>
          <w:b/>
        </w:rPr>
        <w:t xml:space="preserve">Nido </w:t>
      </w:r>
      <w:r w:rsidR="00053874">
        <w:rPr>
          <w:b/>
        </w:rPr>
        <w:t>Cocco E Drilli</w:t>
      </w:r>
    </w:p>
    <w:p w14:paraId="360146F1" w14:textId="77777777" w:rsidR="005B06AE" w:rsidRDefault="005B06AE" w:rsidP="00815835">
      <w:r>
        <w:t xml:space="preserve"> CESSA dal momento in cui il bambino viene affidato alla persona delegata.</w:t>
      </w:r>
    </w:p>
    <w:p w14:paraId="60CC9CB3" w14:textId="77777777" w:rsidR="00F738C2" w:rsidRDefault="00F738C2" w:rsidP="00815835"/>
    <w:p w14:paraId="6A0B6709" w14:textId="77777777" w:rsidR="005726F3" w:rsidRDefault="007467DB">
      <w:r>
        <w:t xml:space="preserve">Data _____________________ </w:t>
      </w:r>
    </w:p>
    <w:p w14:paraId="527CBC27" w14:textId="77777777" w:rsidR="005726F3" w:rsidRDefault="005726F3"/>
    <w:p w14:paraId="164B15FD" w14:textId="77777777" w:rsidR="00815835" w:rsidRDefault="007467DB">
      <w:r>
        <w:t>Firma del Padre:</w:t>
      </w:r>
      <w:r w:rsidR="005726F3">
        <w:t xml:space="preserve"> ____________________                                       </w:t>
      </w:r>
      <w:r>
        <w:t xml:space="preserve"> Firma della madr</w:t>
      </w:r>
      <w:r w:rsidR="005726F3">
        <w:t>e: ___________________</w:t>
      </w:r>
    </w:p>
    <w:p w14:paraId="59973B03" w14:textId="77777777" w:rsidR="005D3DC1" w:rsidRDefault="005D3DC1"/>
    <w:p w14:paraId="19BFD376" w14:textId="77777777" w:rsidR="00F26FBC" w:rsidRDefault="00F26FBC"/>
    <w:p w14:paraId="6F200286" w14:textId="77777777" w:rsidR="00726703" w:rsidRPr="00726703" w:rsidRDefault="007467DB" w:rsidP="00726703">
      <w:pPr>
        <w:jc w:val="center"/>
        <w:rPr>
          <w:b/>
          <w:sz w:val="28"/>
          <w:szCs w:val="28"/>
        </w:rPr>
      </w:pPr>
      <w:r w:rsidRPr="00726703">
        <w:rPr>
          <w:b/>
          <w:sz w:val="28"/>
          <w:szCs w:val="28"/>
        </w:rPr>
        <w:t>FOTOGRAFIE E RIPRESE VIDEO</w:t>
      </w:r>
    </w:p>
    <w:p w14:paraId="3A0DB269" w14:textId="6727B9BF" w:rsidR="00726703" w:rsidRDefault="007467DB">
      <w:r>
        <w:t xml:space="preserve"> Entrambi i genitori autorizzano </w:t>
      </w:r>
      <w:r w:rsidR="00726703">
        <w:t xml:space="preserve">Il </w:t>
      </w:r>
      <w:r w:rsidR="00726703" w:rsidRPr="00726703">
        <w:rPr>
          <w:b/>
        </w:rPr>
        <w:t xml:space="preserve">Nido </w:t>
      </w:r>
      <w:r w:rsidR="00053874">
        <w:rPr>
          <w:b/>
        </w:rPr>
        <w:t xml:space="preserve">Cocco E Drilli </w:t>
      </w:r>
      <w:r>
        <w:t>alle riprese e immagini fotografiche e audiovisive del proprio bambino durante la sua giornata all’Asilo Nido per uso interno.</w:t>
      </w:r>
    </w:p>
    <w:p w14:paraId="3A8236FE" w14:textId="77777777" w:rsidR="00726703" w:rsidRDefault="007467DB">
      <w:r>
        <w:t xml:space="preserve"> Autorizzano [ ]</w:t>
      </w:r>
      <w:r w:rsidR="00726703">
        <w:t xml:space="preserve">       </w:t>
      </w:r>
      <w:r>
        <w:t xml:space="preserve"> Non autorizzano [ ]</w:t>
      </w:r>
    </w:p>
    <w:p w14:paraId="308487BD" w14:textId="17B6D29F" w:rsidR="00726703" w:rsidRDefault="007467DB">
      <w:r>
        <w:t>Entrambi i genitori autorizzano</w:t>
      </w:r>
      <w:r w:rsidR="00726703">
        <w:t xml:space="preserve"> il</w:t>
      </w:r>
      <w:r>
        <w:t xml:space="preserve"> </w:t>
      </w:r>
      <w:r w:rsidR="00726703" w:rsidRPr="00726703">
        <w:rPr>
          <w:b/>
        </w:rPr>
        <w:t xml:space="preserve">Nido </w:t>
      </w:r>
      <w:r w:rsidR="00053874">
        <w:rPr>
          <w:b/>
        </w:rPr>
        <w:t>Cocco E Drilli</w:t>
      </w:r>
      <w:r w:rsidR="00726703">
        <w:rPr>
          <w:b/>
        </w:rPr>
        <w:t xml:space="preserve"> </w:t>
      </w:r>
      <w:r>
        <w:t>alle riprese e immagini fotografiche e audiovisive del proprio bambino durante la sua giornata all’Asilo Nido per la pubblicazione a carattere pubblicitario sul nostro sito internet e sui nostri canali di social network.</w:t>
      </w:r>
    </w:p>
    <w:p w14:paraId="675832DA" w14:textId="77777777" w:rsidR="00726703" w:rsidRDefault="007467DB">
      <w:r>
        <w:t xml:space="preserve"> Autorizzano [ ]</w:t>
      </w:r>
      <w:r w:rsidR="00726703">
        <w:t xml:space="preserve">        </w:t>
      </w:r>
      <w:r>
        <w:t xml:space="preserve"> Non autorizzano [ ] </w:t>
      </w:r>
    </w:p>
    <w:p w14:paraId="3C57FE19" w14:textId="77777777" w:rsidR="00053874" w:rsidRDefault="00053874"/>
    <w:p w14:paraId="3DA3C331" w14:textId="77777777" w:rsidR="00726703" w:rsidRDefault="007467DB">
      <w:r>
        <w:t xml:space="preserve">Data _____________________ </w:t>
      </w:r>
      <w:r w:rsidR="00726703">
        <w:t xml:space="preserve">      </w:t>
      </w:r>
    </w:p>
    <w:p w14:paraId="4221615C" w14:textId="77777777" w:rsidR="00053874" w:rsidRDefault="00053874"/>
    <w:p w14:paraId="59B985A3" w14:textId="77777777" w:rsidR="00053874" w:rsidRDefault="00053874"/>
    <w:p w14:paraId="2C18FEE2" w14:textId="55F6DC5F" w:rsidR="00053874" w:rsidRPr="00726703" w:rsidRDefault="007467DB">
      <w:r>
        <w:t xml:space="preserve"> ____</w:t>
      </w:r>
      <w:r w:rsidR="00726703">
        <w:t>_________________________</w:t>
      </w:r>
      <w:r w:rsidR="00726703">
        <w:tab/>
      </w:r>
      <w:r w:rsidR="00726703">
        <w:tab/>
      </w:r>
      <w:r w:rsidR="00726703">
        <w:tab/>
      </w:r>
      <w:r w:rsidR="00726703">
        <w:tab/>
        <w:t>______________________________</w:t>
      </w:r>
    </w:p>
    <w:p w14:paraId="4E7B1E8B" w14:textId="77777777" w:rsidR="00053874" w:rsidRDefault="00726703">
      <w:r>
        <w:t>Firma del padre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della madre</w:t>
      </w:r>
    </w:p>
    <w:p w14:paraId="5BA15CEC" w14:textId="77777777" w:rsidR="00053874" w:rsidRDefault="00053874"/>
    <w:p w14:paraId="5C429AFE" w14:textId="77777777" w:rsidR="00053874" w:rsidRDefault="00053874"/>
    <w:p w14:paraId="0C0095EB" w14:textId="77777777" w:rsidR="002D4230" w:rsidRDefault="002D4230"/>
    <w:p w14:paraId="16120C71" w14:textId="77777777" w:rsidR="00053874" w:rsidRDefault="00053874"/>
    <w:p w14:paraId="77D85D1D" w14:textId="77777777" w:rsidR="00053874" w:rsidRDefault="00053874"/>
    <w:p w14:paraId="405A1B8A" w14:textId="3D48A791" w:rsidR="003155EB" w:rsidRPr="00053874" w:rsidRDefault="007467DB" w:rsidP="00053874">
      <w:pPr>
        <w:jc w:val="center"/>
      </w:pPr>
      <w:r w:rsidRPr="003155EB">
        <w:rPr>
          <w:b/>
          <w:sz w:val="28"/>
          <w:szCs w:val="28"/>
        </w:rPr>
        <w:t>IL/LA SOTTOSCRITTO/A PADRE/MADRE/TUTORE</w:t>
      </w:r>
    </w:p>
    <w:p w14:paraId="0908A5A3" w14:textId="15E710B8" w:rsidR="00F26FBC" w:rsidRDefault="007467DB" w:rsidP="00053874">
      <w:pPr>
        <w:jc w:val="center"/>
      </w:pPr>
      <w:r>
        <w:t>(i cui dati anagrafici compaiono nell’apposita sezione del presente modulo)</w:t>
      </w:r>
    </w:p>
    <w:p w14:paraId="2CB61553" w14:textId="77777777" w:rsidR="00053874" w:rsidRPr="007060B7" w:rsidRDefault="00053874" w:rsidP="00053874">
      <w:pPr>
        <w:jc w:val="center"/>
      </w:pPr>
    </w:p>
    <w:p w14:paraId="2BC70AA6" w14:textId="77777777" w:rsidR="003155EB" w:rsidRPr="003155EB" w:rsidRDefault="007467DB" w:rsidP="003155EB">
      <w:pPr>
        <w:jc w:val="center"/>
        <w:rPr>
          <w:b/>
          <w:sz w:val="28"/>
          <w:szCs w:val="28"/>
        </w:rPr>
      </w:pPr>
      <w:r w:rsidRPr="003155EB">
        <w:rPr>
          <w:b/>
          <w:sz w:val="28"/>
          <w:szCs w:val="28"/>
        </w:rPr>
        <w:t>DICHIARA CHE</w:t>
      </w:r>
    </w:p>
    <w:p w14:paraId="0DF05122" w14:textId="77777777" w:rsidR="003155EB" w:rsidRDefault="007467DB">
      <w:r>
        <w:t xml:space="preserve"> - è consapevole della responsabilità penale che si assume ai sensi dell'art. 76 del D.P.R. 445 del 28-12-00 per falsità in atti e dichiarazioni false e della possibilità di decadenza dall'assegnazione del servizio; - accetta di pagare la retta prevista per tutto il periodo di frequenza all’Asilo Nido del proprio figlio; - si obbliga a comunicare eventuali modifiche relative alle persone delegate per il ritiro del bambino, all’autorizzazione per foto e riperse video e alla situazione familiare e/o occupazionale intervenute dopo la presentazione della presente domanda di iscrizione all’Asilo Nido; - è consapevole che i dati forniti saranno utilizzati esclusivamente per i fini istituzionali del servizio, come previsto dall’art. 13 del D.Lgs. 196 del 30-06-2003 relativo alla protezione dei dati personali.</w:t>
      </w:r>
    </w:p>
    <w:p w14:paraId="651AC1B0" w14:textId="77777777" w:rsidR="00053874" w:rsidRDefault="00053874"/>
    <w:p w14:paraId="705E33EC" w14:textId="77777777" w:rsidR="00053874" w:rsidRDefault="00053874"/>
    <w:p w14:paraId="57653C1F" w14:textId="77777777" w:rsidR="003155EB" w:rsidRDefault="007467DB">
      <w:r>
        <w:t xml:space="preserve"> Firma del/la dichiarante: _______________________________ </w:t>
      </w:r>
    </w:p>
    <w:p w14:paraId="7AB7EDBE" w14:textId="77777777" w:rsidR="00053874" w:rsidRDefault="00053874"/>
    <w:p w14:paraId="61C068FF" w14:textId="77777777" w:rsidR="005B06AE" w:rsidRDefault="007467DB">
      <w:r>
        <w:t>____________________________, lì __________</w:t>
      </w:r>
    </w:p>
    <w:sectPr w:rsidR="005B06AE" w:rsidSect="002D42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DCCE9" w14:textId="77777777" w:rsidR="008F7186" w:rsidRDefault="008F7186" w:rsidP="004C64C9">
      <w:pPr>
        <w:spacing w:after="0" w:line="240" w:lineRule="auto"/>
      </w:pPr>
      <w:r>
        <w:separator/>
      </w:r>
    </w:p>
  </w:endnote>
  <w:endnote w:type="continuationSeparator" w:id="0">
    <w:p w14:paraId="680031B7" w14:textId="77777777" w:rsidR="008F7186" w:rsidRDefault="008F7186" w:rsidP="004C6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B8C9" w14:textId="77777777" w:rsidR="00402E11" w:rsidRDefault="00402E1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7A377" w14:textId="0AB886C7" w:rsidR="004C64C9" w:rsidRPr="002D4230" w:rsidRDefault="00000000">
    <w:pPr>
      <w:pStyle w:val="Pidipagina"/>
    </w:pPr>
    <w:sdt>
      <w:sdtPr>
        <w:rPr>
          <w:b/>
          <w:color w:val="000000"/>
          <w:sz w:val="16"/>
          <w:szCs w:val="16"/>
        </w:rPr>
        <w:id w:val="969400743"/>
        <w:placeholder>
          <w:docPart w:val="D77974F566F547A38161E20B51910948"/>
        </w:placeholder>
        <w:temporary/>
        <w:showingPlcHdr/>
        <w15:appearance w15:val="hidden"/>
      </w:sdtPr>
      <w:sdtContent>
        <w:r w:rsidR="002D4230" w:rsidRPr="002D4230">
          <w:rPr>
            <w:b/>
            <w:color w:val="000000"/>
            <w:sz w:val="16"/>
            <w:szCs w:val="16"/>
          </w:rPr>
          <w:t>[Digitare qui]</w:t>
        </w:r>
      </w:sdtContent>
    </w:sdt>
    <w:r w:rsidR="002D4230" w:rsidRPr="002D4230">
      <w:rPr>
        <w:b/>
        <w:color w:val="000000"/>
        <w:sz w:val="16"/>
        <w:szCs w:val="16"/>
      </w:rPr>
      <w:ptab w:relativeTo="margin" w:alignment="center" w:leader="none"/>
    </w:r>
    <w:sdt>
      <w:sdtPr>
        <w:rPr>
          <w:b/>
          <w:color w:val="000000"/>
          <w:sz w:val="16"/>
          <w:szCs w:val="16"/>
        </w:rPr>
        <w:id w:val="969400748"/>
        <w:placeholder>
          <w:docPart w:val="D77974F566F547A38161E20B51910948"/>
        </w:placeholder>
        <w:temporary/>
        <w:showingPlcHdr/>
        <w15:appearance w15:val="hidden"/>
      </w:sdtPr>
      <w:sdtContent>
        <w:r w:rsidR="002D4230" w:rsidRPr="002D4230">
          <w:rPr>
            <w:b/>
            <w:color w:val="000000"/>
            <w:sz w:val="16"/>
            <w:szCs w:val="16"/>
          </w:rPr>
          <w:t>[Digitare qui]</w:t>
        </w:r>
      </w:sdtContent>
    </w:sdt>
    <w:r w:rsidR="002D4230" w:rsidRPr="002D4230">
      <w:rPr>
        <w:b/>
        <w:color w:val="000000"/>
        <w:sz w:val="16"/>
        <w:szCs w:val="16"/>
      </w:rPr>
      <w:ptab w:relativeTo="margin" w:alignment="right" w:leader="none"/>
    </w:r>
    <w:sdt>
      <w:sdtPr>
        <w:rPr>
          <w:b/>
          <w:color w:val="000000"/>
          <w:sz w:val="16"/>
          <w:szCs w:val="16"/>
        </w:rPr>
        <w:id w:val="969400753"/>
        <w:placeholder>
          <w:docPart w:val="D77974F566F547A38161E20B51910948"/>
        </w:placeholder>
        <w:temporary/>
        <w:showingPlcHdr/>
        <w15:appearance w15:val="hidden"/>
      </w:sdtPr>
      <w:sdtContent>
        <w:r w:rsidR="002D4230" w:rsidRPr="002D4230">
          <w:rPr>
            <w:b/>
            <w:color w:val="000000"/>
            <w:sz w:val="16"/>
            <w:szCs w:val="16"/>
          </w:rPr>
          <w:t>[Digitare qui]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C297B" w14:textId="77777777" w:rsidR="00402E11" w:rsidRDefault="00402E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629E9" w14:textId="77777777" w:rsidR="008F7186" w:rsidRDefault="008F7186" w:rsidP="004C64C9">
      <w:pPr>
        <w:spacing w:after="0" w:line="240" w:lineRule="auto"/>
      </w:pPr>
      <w:r>
        <w:separator/>
      </w:r>
    </w:p>
  </w:footnote>
  <w:footnote w:type="continuationSeparator" w:id="0">
    <w:p w14:paraId="5C7C53AA" w14:textId="77777777" w:rsidR="008F7186" w:rsidRDefault="008F7186" w:rsidP="004C6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622E3" w14:textId="77777777" w:rsidR="00402E11" w:rsidRDefault="00402E1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45B52" w14:textId="6E019194" w:rsidR="000B1C70" w:rsidRDefault="005C5172" w:rsidP="005C5172">
    <w:pPr>
      <w:jc w:val="center"/>
      <w:rPr>
        <w:color w:val="00B050"/>
        <w:sz w:val="40"/>
        <w:szCs w:val="40"/>
      </w:rPr>
    </w:pPr>
    <w:r>
      <w:rPr>
        <w:color w:val="00B050"/>
        <w:sz w:val="40"/>
        <w:szCs w:val="40"/>
      </w:rPr>
      <w:t>NIDO COCCO E DRILLI</w:t>
    </w:r>
  </w:p>
  <w:p w14:paraId="61A23F4C" w14:textId="16578A4B" w:rsidR="005C5172" w:rsidRPr="005C5172" w:rsidRDefault="00970714" w:rsidP="005C5172">
    <w:pPr>
      <w:jc w:val="center"/>
      <w:rPr>
        <w:rFonts w:ascii="Mistral" w:hAnsi="Mistral"/>
        <w:b/>
        <w:i/>
        <w:smallCaps/>
        <w:color w:val="00B050"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color w:val="00B050"/>
        <w:sz w:val="40"/>
        <w:szCs w:val="40"/>
      </w:rPr>
      <w:t>LOC. CASCINA ESSE 65-PIETRA DE’GIORGI</w:t>
    </w:r>
    <w:r w:rsidR="005C5172">
      <w:rPr>
        <w:color w:val="00B050"/>
        <w:sz w:val="40"/>
        <w:szCs w:val="40"/>
      </w:rPr>
      <w:t xml:space="preserve"> (PV)</w:t>
    </w:r>
  </w:p>
  <w:p w14:paraId="1A903B53" w14:textId="77777777" w:rsidR="004C64C9" w:rsidRPr="000B1C70" w:rsidRDefault="004C64C9">
    <w:pPr>
      <w:pStyle w:val="Intestazione"/>
      <w:rPr>
        <w:sz w:val="44"/>
        <w:szCs w:val="4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B4DD" w14:textId="77777777" w:rsidR="00402E11" w:rsidRDefault="00402E1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64B4A"/>
    <w:multiLevelType w:val="hybridMultilevel"/>
    <w:tmpl w:val="5A3AFA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354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6AE"/>
    <w:rsid w:val="000215D0"/>
    <w:rsid w:val="00053874"/>
    <w:rsid w:val="000B1C70"/>
    <w:rsid w:val="000E3274"/>
    <w:rsid w:val="00110DF3"/>
    <w:rsid w:val="00113FAB"/>
    <w:rsid w:val="001A3362"/>
    <w:rsid w:val="002066AE"/>
    <w:rsid w:val="00223B66"/>
    <w:rsid w:val="00251A06"/>
    <w:rsid w:val="002D4230"/>
    <w:rsid w:val="002E4053"/>
    <w:rsid w:val="00313370"/>
    <w:rsid w:val="003155EB"/>
    <w:rsid w:val="00346163"/>
    <w:rsid w:val="00372811"/>
    <w:rsid w:val="003A44FF"/>
    <w:rsid w:val="00402E11"/>
    <w:rsid w:val="00404C27"/>
    <w:rsid w:val="004505F4"/>
    <w:rsid w:val="00474B25"/>
    <w:rsid w:val="0048118B"/>
    <w:rsid w:val="004C64C9"/>
    <w:rsid w:val="00507744"/>
    <w:rsid w:val="00520178"/>
    <w:rsid w:val="00526D6C"/>
    <w:rsid w:val="005608E8"/>
    <w:rsid w:val="005726F3"/>
    <w:rsid w:val="005B06AE"/>
    <w:rsid w:val="005B1603"/>
    <w:rsid w:val="005C5172"/>
    <w:rsid w:val="005D3DC1"/>
    <w:rsid w:val="005D5792"/>
    <w:rsid w:val="005E77E2"/>
    <w:rsid w:val="0061117A"/>
    <w:rsid w:val="00612796"/>
    <w:rsid w:val="00652E2D"/>
    <w:rsid w:val="006B00D6"/>
    <w:rsid w:val="006D08FF"/>
    <w:rsid w:val="006F0657"/>
    <w:rsid w:val="00700160"/>
    <w:rsid w:val="007060B7"/>
    <w:rsid w:val="00726703"/>
    <w:rsid w:val="007314C8"/>
    <w:rsid w:val="007467DB"/>
    <w:rsid w:val="00803104"/>
    <w:rsid w:val="00815835"/>
    <w:rsid w:val="0082680D"/>
    <w:rsid w:val="00834521"/>
    <w:rsid w:val="008B16A2"/>
    <w:rsid w:val="008D631C"/>
    <w:rsid w:val="008F7186"/>
    <w:rsid w:val="00927F7B"/>
    <w:rsid w:val="00970714"/>
    <w:rsid w:val="009C19A3"/>
    <w:rsid w:val="00A41479"/>
    <w:rsid w:val="00A61BC1"/>
    <w:rsid w:val="00A62EAA"/>
    <w:rsid w:val="00A73101"/>
    <w:rsid w:val="00B16699"/>
    <w:rsid w:val="00B53B5B"/>
    <w:rsid w:val="00B85188"/>
    <w:rsid w:val="00C67C9E"/>
    <w:rsid w:val="00CD27E5"/>
    <w:rsid w:val="00CD2FC3"/>
    <w:rsid w:val="00D24ABB"/>
    <w:rsid w:val="00D64CEA"/>
    <w:rsid w:val="00D6540D"/>
    <w:rsid w:val="00DC2F8D"/>
    <w:rsid w:val="00E03218"/>
    <w:rsid w:val="00E21756"/>
    <w:rsid w:val="00E64391"/>
    <w:rsid w:val="00EB21DC"/>
    <w:rsid w:val="00EE3CDA"/>
    <w:rsid w:val="00F26FBC"/>
    <w:rsid w:val="00F323C5"/>
    <w:rsid w:val="00F738C2"/>
    <w:rsid w:val="00FB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D4478"/>
  <w15:chartTrackingRefBased/>
  <w15:docId w15:val="{615AA6BF-38C0-45A0-B5FF-8386F17B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77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64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64C9"/>
  </w:style>
  <w:style w:type="paragraph" w:styleId="Pidipagina">
    <w:name w:val="footer"/>
    <w:basedOn w:val="Normale"/>
    <w:link w:val="PidipaginaCarattere"/>
    <w:uiPriority w:val="99"/>
    <w:unhideWhenUsed/>
    <w:rsid w:val="004C64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64C9"/>
  </w:style>
  <w:style w:type="character" w:customStyle="1" w:styleId="FontStyle12">
    <w:name w:val="Font Style12"/>
    <w:rsid w:val="004C64C9"/>
    <w:rPr>
      <w:rFonts w:ascii="Cambria" w:hAnsi="Cambria" w:cs="Cambria"/>
      <w:b/>
      <w:bCs/>
      <w:sz w:val="14"/>
      <w:szCs w:val="14"/>
    </w:rPr>
  </w:style>
  <w:style w:type="character" w:styleId="Collegamentoipertestuale">
    <w:name w:val="Hyperlink"/>
    <w:rsid w:val="004C64C9"/>
    <w:rPr>
      <w:color w:val="000080"/>
      <w:u w:val="single"/>
    </w:rPr>
  </w:style>
  <w:style w:type="paragraph" w:styleId="Paragrafoelenco">
    <w:name w:val="List Paragraph"/>
    <w:basedOn w:val="Normale"/>
    <w:uiPriority w:val="34"/>
    <w:qFormat/>
    <w:rsid w:val="006D08F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3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&amp;michele\Documents\Modelli%20di%20Office%20personalizzati\BABY%20WORLD%20carta%20intesta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7974F566F547A38161E20B519109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87713D-5BBA-43D7-A9D4-CFD7FFBED82D}"/>
      </w:docPartPr>
      <w:docPartBody>
        <w:p w:rsidR="00CD798C" w:rsidRDefault="00F60A5B" w:rsidP="00F60A5B">
          <w:pPr>
            <w:pStyle w:val="D77974F566F547A38161E20B51910948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A5B"/>
    <w:rsid w:val="00110DF3"/>
    <w:rsid w:val="00265C8D"/>
    <w:rsid w:val="002E4053"/>
    <w:rsid w:val="004505F4"/>
    <w:rsid w:val="007B129A"/>
    <w:rsid w:val="0082680D"/>
    <w:rsid w:val="00911BA6"/>
    <w:rsid w:val="009A08E8"/>
    <w:rsid w:val="00C331B5"/>
    <w:rsid w:val="00C67C9E"/>
    <w:rsid w:val="00CD798C"/>
    <w:rsid w:val="00E03218"/>
    <w:rsid w:val="00F60A5B"/>
    <w:rsid w:val="00FE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77974F566F547A38161E20B51910948">
    <w:name w:val="D77974F566F547A38161E20B51910948"/>
    <w:rsid w:val="00F60A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BABY WORLD carta intestata</Template>
  <TotalTime>217</TotalTime>
  <Pages>5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laura&amp;michele</dc:creator>
  <cp:keywords/>
  <dc:description/>
  <cp:lastModifiedBy>Laura Lambresa</cp:lastModifiedBy>
  <cp:revision>28</cp:revision>
  <cp:lastPrinted>2026-01-23T14:12:00Z</cp:lastPrinted>
  <dcterms:created xsi:type="dcterms:W3CDTF">2018-01-30T19:00:00Z</dcterms:created>
  <dcterms:modified xsi:type="dcterms:W3CDTF">2026-06-29T09:31:00Z</dcterms:modified>
</cp:coreProperties>
</file>